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4C12B380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047D11F7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4D26E9C0" w14:textId="77777777" w:rsidR="00DD7FA1" w:rsidRPr="00AA360F" w:rsidRDefault="00DD7FA1" w:rsidP="00DD7FA1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6"/>
          <w:szCs w:val="18"/>
        </w:rPr>
      </w:pPr>
    </w:p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4CBE7765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77777777" w:rsidR="004C13BB" w:rsidRDefault="004C13BB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INFORMACIÓN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3E2BDBD0" w:rsidR="004C13BB" w:rsidRDefault="00720387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LIC. MÓNICA ALEJANDRA HERNÁNDE</w:t>
      </w:r>
      <w:r w:rsidR="004C13BB">
        <w:rPr>
          <w:bCs w:val="0"/>
          <w:sz w:val="22"/>
          <w:szCs w:val="24"/>
        </w:rPr>
        <w:t>Z OCHOA</w:t>
      </w:r>
    </w:p>
    <w:p w14:paraId="10546ECD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6C70381C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>de los Membrillos, Jalisco, 0</w:t>
      </w:r>
      <w:r w:rsidR="00943E30">
        <w:rPr>
          <w:rFonts w:ascii="Arial" w:hAnsi="Arial" w:cs="Arial"/>
          <w:lang w:val="es-ES_tradnl" w:eastAsia="ar-SA"/>
        </w:rPr>
        <w:t>3</w:t>
      </w:r>
      <w:r w:rsidR="00657B60">
        <w:rPr>
          <w:rFonts w:ascii="Arial" w:hAnsi="Arial" w:cs="Arial"/>
          <w:lang w:val="es-ES_tradnl" w:eastAsia="ar-SA"/>
        </w:rPr>
        <w:t xml:space="preserve"> de </w:t>
      </w:r>
      <w:r w:rsidR="00943E30">
        <w:rPr>
          <w:rFonts w:ascii="Arial" w:hAnsi="Arial" w:cs="Arial"/>
          <w:lang w:val="es-ES_tradnl" w:eastAsia="ar-SA"/>
        </w:rPr>
        <w:t>enero</w:t>
      </w:r>
      <w:r w:rsidR="00D6166C">
        <w:rPr>
          <w:rFonts w:ascii="Arial" w:hAnsi="Arial" w:cs="Arial"/>
          <w:lang w:val="es-ES_tradnl" w:eastAsia="ar-SA"/>
        </w:rPr>
        <w:t xml:space="preserve"> del 202</w:t>
      </w:r>
      <w:r w:rsidR="00943E30">
        <w:rPr>
          <w:rFonts w:ascii="Arial" w:hAnsi="Arial" w:cs="Arial"/>
          <w:lang w:val="es-ES_tradnl" w:eastAsia="ar-SA"/>
        </w:rPr>
        <w:t>5</w:t>
      </w:r>
    </w:p>
    <w:p w14:paraId="383FC14F" w14:textId="77777777" w:rsidR="004C13BB" w:rsidRDefault="004C13BB" w:rsidP="004C13BB">
      <w:pPr>
        <w:ind w:left="720"/>
        <w:rPr>
          <w:rFonts w:ascii="Arial" w:eastAsia="Arial Unicode MS" w:hAnsi="Arial" w:cs="Arial"/>
          <w:szCs w:val="24"/>
        </w:rPr>
      </w:pPr>
    </w:p>
    <w:p w14:paraId="00E7C021" w14:textId="536F17F3" w:rsidR="004C13BB" w:rsidRDefault="004C13BB" w:rsidP="004C13BB">
      <w:pPr>
        <w:ind w:left="2160" w:firstLine="720"/>
        <w:jc w:val="both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szCs w:val="24"/>
        </w:rPr>
        <w:t xml:space="preserve">Por este conducto me permito enviarle un cordial saludo. Ocasión que aprovecho para informarle </w:t>
      </w:r>
      <w:r w:rsidR="001E3763">
        <w:rPr>
          <w:rFonts w:ascii="Arial" w:hAnsi="Arial" w:cs="Arial"/>
          <w:b/>
          <w:szCs w:val="24"/>
        </w:rPr>
        <w:t>“</w:t>
      </w:r>
      <w:r w:rsidR="00A74111">
        <w:rPr>
          <w:rFonts w:ascii="Arial" w:hAnsi="Arial" w:cs="Arial"/>
          <w:b/>
          <w:szCs w:val="24"/>
        </w:rPr>
        <w:t xml:space="preserve">en </w:t>
      </w:r>
      <w:r w:rsidR="00943E30">
        <w:rPr>
          <w:rFonts w:ascii="Arial" w:hAnsi="Arial" w:cs="Arial"/>
          <w:b/>
          <w:szCs w:val="24"/>
          <w:u w:val="single"/>
        </w:rPr>
        <w:t>DICIEMBRE</w:t>
      </w:r>
      <w:r w:rsidR="00D6166C">
        <w:rPr>
          <w:rFonts w:ascii="Arial" w:hAnsi="Arial" w:cs="Arial"/>
          <w:b/>
          <w:szCs w:val="24"/>
          <w:u w:val="single"/>
        </w:rPr>
        <w:t xml:space="preserve"> de 2024 </w:t>
      </w:r>
      <w:r>
        <w:rPr>
          <w:rFonts w:ascii="Arial" w:hAnsi="Arial" w:cs="Arial"/>
          <w:b/>
          <w:szCs w:val="24"/>
        </w:rPr>
        <w:t>no han existido Estudios Financiados con Recursos Públicos”.</w:t>
      </w:r>
    </w:p>
    <w:p w14:paraId="55C26FF4" w14:textId="3B009D5C" w:rsidR="004C13BB" w:rsidRDefault="004C13BB" w:rsidP="004C13BB">
      <w:pPr>
        <w:ind w:left="2160" w:firstLine="720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 anterior, con motivo de generar la actualización para su publicación en la página de Transp</w:t>
      </w:r>
      <w:r w:rsidR="00720387">
        <w:rPr>
          <w:rFonts w:ascii="Arial" w:hAnsi="Arial" w:cs="Arial"/>
          <w:szCs w:val="24"/>
        </w:rPr>
        <w:t>arencia de conformidad con la Le</w:t>
      </w:r>
      <w:r>
        <w:rPr>
          <w:rFonts w:ascii="Arial" w:hAnsi="Arial" w:cs="Arial"/>
          <w:szCs w:val="24"/>
        </w:rPr>
        <w:t>y de Transparencia y Acceso a la Información Pública del Estado de Jalisco y sus Municipios.</w:t>
      </w:r>
    </w:p>
    <w:p w14:paraId="1F4DC5CD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4E8C6E05" w14:textId="77777777" w:rsidR="004C13BB" w:rsidRDefault="004C13BB" w:rsidP="004C13BB">
      <w:pPr>
        <w:ind w:left="2160"/>
        <w:rPr>
          <w:rFonts w:ascii="Arial" w:eastAsia="MS PGothic" w:hAnsi="Arial" w:cs="Arial"/>
          <w:b/>
        </w:rPr>
      </w:pPr>
    </w:p>
    <w:p w14:paraId="7C65A6F4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>___________________________________________</w:t>
      </w:r>
    </w:p>
    <w:p w14:paraId="62C2E97B" w14:textId="49FD218F" w:rsidR="004C13BB" w:rsidRPr="00077C07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  <w:r w:rsidRPr="00077C07">
        <w:rPr>
          <w:rFonts w:ascii="Arial" w:eastAsia="Arial Unicode MS" w:hAnsi="Arial" w:cs="Arial"/>
          <w:b/>
          <w:szCs w:val="24"/>
        </w:rPr>
        <w:t xml:space="preserve">L.A.E. </w:t>
      </w:r>
      <w:r w:rsidR="00077C07" w:rsidRPr="00077C07">
        <w:rPr>
          <w:rFonts w:ascii="Arial" w:eastAsia="Arial Unicode MS" w:hAnsi="Arial" w:cs="Arial"/>
          <w:b/>
          <w:szCs w:val="24"/>
        </w:rPr>
        <w:t>BRUNO GERMAN E</w:t>
      </w:r>
      <w:r w:rsidR="00077C07">
        <w:rPr>
          <w:rFonts w:ascii="Arial" w:eastAsia="Arial Unicode MS" w:hAnsi="Arial" w:cs="Arial"/>
          <w:b/>
          <w:szCs w:val="24"/>
        </w:rPr>
        <w:t>NCISO GUILLEN</w:t>
      </w:r>
    </w:p>
    <w:p w14:paraId="6A8403D9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ENCARGADO DE LA HACIENDA MUNICIPAL</w:t>
      </w:r>
    </w:p>
    <w:p w14:paraId="659498CF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 w:val="20"/>
          <w:szCs w:val="24"/>
        </w:rPr>
      </w:pPr>
      <w:r>
        <w:rPr>
          <w:rFonts w:ascii="Arial" w:eastAsia="Arial Unicode MS" w:hAnsi="Arial" w:cs="Arial"/>
          <w:b/>
          <w:sz w:val="20"/>
          <w:szCs w:val="24"/>
        </w:rPr>
        <w:t>DE IXTLAHUACÁN DE LOS MEMBRILLOS, JALISCO</w:t>
      </w:r>
    </w:p>
    <w:p w14:paraId="10B73C81" w14:textId="77777777" w:rsidR="004C13BB" w:rsidRDefault="004C13BB" w:rsidP="00480040">
      <w:pPr>
        <w:spacing w:after="0"/>
        <w:jc w:val="both"/>
        <w:rPr>
          <w:rFonts w:ascii="Arial" w:eastAsia="MS PGothic" w:hAnsi="Arial" w:cs="Arial"/>
          <w:szCs w:val="24"/>
        </w:rPr>
      </w:pPr>
    </w:p>
    <w:p w14:paraId="6098EBA4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Cs w:val="24"/>
        </w:rPr>
      </w:pPr>
    </w:p>
    <w:p w14:paraId="6594D70E" w14:textId="77777777" w:rsidR="004C13BB" w:rsidRDefault="004C13BB" w:rsidP="004C13BB">
      <w:pPr>
        <w:spacing w:after="0"/>
        <w:ind w:left="2160"/>
        <w:jc w:val="both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C.c.p. Archivo</w:t>
      </w:r>
    </w:p>
    <w:p w14:paraId="1A0B242E" w14:textId="5C64BDA8" w:rsidR="004C13BB" w:rsidRDefault="00D6166C" w:rsidP="004C13BB">
      <w:pPr>
        <w:spacing w:after="0"/>
        <w:ind w:left="2160"/>
        <w:rPr>
          <w:rFonts w:ascii="Arial" w:eastAsia="MS PGothic" w:hAnsi="Arial" w:cs="Arial"/>
          <w:sz w:val="20"/>
          <w:szCs w:val="24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HMI/ngzs</w:t>
      </w:r>
    </w:p>
    <w:p w14:paraId="3877C85C" w14:textId="77777777" w:rsidR="00AA360F" w:rsidRPr="00A82924" w:rsidRDefault="00AA360F" w:rsidP="00292DB9">
      <w:pPr>
        <w:pStyle w:val="Encabezado"/>
        <w:tabs>
          <w:tab w:val="left" w:pos="7635"/>
        </w:tabs>
        <w:ind w:left="1440"/>
        <w:jc w:val="right"/>
        <w:rPr>
          <w:rFonts w:ascii="Arial" w:eastAsia="Arial Unicode MS" w:hAnsi="Arial" w:cs="Arial"/>
          <w:sz w:val="18"/>
          <w:szCs w:val="18"/>
          <w:lang w:val="en-US"/>
        </w:rPr>
      </w:pPr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234A6" w14:textId="77777777" w:rsidR="00C84B1D" w:rsidRDefault="00C84B1D" w:rsidP="008E0914">
      <w:pPr>
        <w:spacing w:after="0" w:line="240" w:lineRule="auto"/>
      </w:pPr>
      <w:r>
        <w:separator/>
      </w:r>
    </w:p>
  </w:endnote>
  <w:endnote w:type="continuationSeparator" w:id="0">
    <w:p w14:paraId="3672CC6D" w14:textId="77777777" w:rsidR="00C84B1D" w:rsidRDefault="00C84B1D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CA045" w14:textId="77777777" w:rsidR="00C84B1D" w:rsidRDefault="00C84B1D" w:rsidP="008E0914">
      <w:pPr>
        <w:spacing w:after="0" w:line="240" w:lineRule="auto"/>
      </w:pPr>
      <w:r>
        <w:separator/>
      </w:r>
    </w:p>
  </w:footnote>
  <w:footnote w:type="continuationSeparator" w:id="0">
    <w:p w14:paraId="35FE2475" w14:textId="77777777" w:rsidR="00C84B1D" w:rsidRDefault="00C84B1D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D9F9EB" wp14:editId="4DF09485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461056" cy="10396754"/>
          <wp:effectExtent l="0" t="0" r="6985" b="508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1056" cy="103967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77C07"/>
    <w:rsid w:val="000A0833"/>
    <w:rsid w:val="00101CA7"/>
    <w:rsid w:val="0019704F"/>
    <w:rsid w:val="001E3763"/>
    <w:rsid w:val="0028764D"/>
    <w:rsid w:val="00292DB9"/>
    <w:rsid w:val="00310111"/>
    <w:rsid w:val="00345095"/>
    <w:rsid w:val="00480040"/>
    <w:rsid w:val="004833CE"/>
    <w:rsid w:val="004A7723"/>
    <w:rsid w:val="004B542B"/>
    <w:rsid w:val="004C13BB"/>
    <w:rsid w:val="00507DA6"/>
    <w:rsid w:val="005C1A88"/>
    <w:rsid w:val="005D6173"/>
    <w:rsid w:val="005E2204"/>
    <w:rsid w:val="00635A07"/>
    <w:rsid w:val="00657B60"/>
    <w:rsid w:val="00685601"/>
    <w:rsid w:val="00701D36"/>
    <w:rsid w:val="00720387"/>
    <w:rsid w:val="00730408"/>
    <w:rsid w:val="00790C97"/>
    <w:rsid w:val="008E0914"/>
    <w:rsid w:val="00915CBF"/>
    <w:rsid w:val="00943E30"/>
    <w:rsid w:val="009638E4"/>
    <w:rsid w:val="009C410D"/>
    <w:rsid w:val="009F6B1B"/>
    <w:rsid w:val="00A74111"/>
    <w:rsid w:val="00A82924"/>
    <w:rsid w:val="00AA360F"/>
    <w:rsid w:val="00B267D0"/>
    <w:rsid w:val="00C65F26"/>
    <w:rsid w:val="00C84B1D"/>
    <w:rsid w:val="00D6166C"/>
    <w:rsid w:val="00D944C2"/>
    <w:rsid w:val="00DD7FA1"/>
    <w:rsid w:val="00E67A7E"/>
    <w:rsid w:val="00F2123C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2022.dotx</Template>
  <TotalTime>0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AYUNTAMIENTO DE IXTLAHUACAN DE LOS MEMBRILLOS</cp:lastModifiedBy>
  <cp:revision>2</cp:revision>
  <cp:lastPrinted>2025-02-07T20:13:00Z</cp:lastPrinted>
  <dcterms:created xsi:type="dcterms:W3CDTF">2025-02-07T20:13:00Z</dcterms:created>
  <dcterms:modified xsi:type="dcterms:W3CDTF">2025-02-07T20:13:00Z</dcterms:modified>
</cp:coreProperties>
</file>